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943" w:rsidRPr="00C12943" w:rsidRDefault="00C12943" w:rsidP="00DC64ED">
      <w:pPr>
        <w:pStyle w:val="Tytu"/>
        <w:jc w:val="left"/>
        <w:rPr>
          <w:b w:val="0"/>
          <w:noProof/>
          <w:sz w:val="20"/>
        </w:rPr>
      </w:pP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</w:p>
    <w:p w:rsidR="003161D4" w:rsidRDefault="003161D4" w:rsidP="00C370CA">
      <w:pPr>
        <w:jc w:val="center"/>
        <w:rPr>
          <w:b/>
          <w:sz w:val="24"/>
          <w:szCs w:val="24"/>
        </w:rPr>
      </w:pPr>
    </w:p>
    <w:p w:rsidR="00636E9E" w:rsidRDefault="00636E9E" w:rsidP="00636E9E">
      <w:pPr>
        <w:spacing w:line="360" w:lineRule="auto"/>
        <w:jc w:val="right"/>
        <w:rPr>
          <w:bCs/>
          <w:szCs w:val="18"/>
        </w:rPr>
      </w:pPr>
      <w:r w:rsidRPr="00BB6D10">
        <w:rPr>
          <w:bCs/>
          <w:i/>
          <w:sz w:val="18"/>
          <w:szCs w:val="18"/>
        </w:rPr>
        <w:t>Z</w:t>
      </w:r>
      <w:r>
        <w:rPr>
          <w:bCs/>
          <w:i/>
          <w:sz w:val="18"/>
          <w:szCs w:val="18"/>
        </w:rPr>
        <w:t xml:space="preserve">ałącznik nr 1 do </w:t>
      </w:r>
      <w:r w:rsidRPr="00BB6D10">
        <w:rPr>
          <w:bCs/>
          <w:i/>
          <w:sz w:val="18"/>
          <w:szCs w:val="18"/>
        </w:rPr>
        <w:t>Regulaminu</w:t>
      </w:r>
      <w:r>
        <w:rPr>
          <w:bCs/>
          <w:i/>
          <w:sz w:val="18"/>
          <w:szCs w:val="18"/>
        </w:rPr>
        <w:t xml:space="preserve"> studenckich praktyk zawodowych</w:t>
      </w:r>
    </w:p>
    <w:p w:rsidR="008D5CD1" w:rsidRDefault="008D5CD1" w:rsidP="00636E9E">
      <w:pPr>
        <w:spacing w:line="360" w:lineRule="auto"/>
        <w:jc w:val="right"/>
        <w:rPr>
          <w:bCs/>
          <w:color w:val="FF0000"/>
          <w:szCs w:val="18"/>
        </w:rPr>
      </w:pPr>
    </w:p>
    <w:p w:rsidR="00636E9E" w:rsidRDefault="00636E9E" w:rsidP="00636E9E">
      <w:pPr>
        <w:spacing w:line="360" w:lineRule="auto"/>
        <w:jc w:val="right"/>
        <w:rPr>
          <w:bCs/>
          <w:szCs w:val="18"/>
        </w:rPr>
      </w:pPr>
      <w:r w:rsidRPr="005C155D">
        <w:rPr>
          <w:bCs/>
          <w:szCs w:val="18"/>
        </w:rPr>
        <w:t>Białystok, dnia ………………………………</w:t>
      </w:r>
    </w:p>
    <w:p w:rsidR="00636E9E" w:rsidRPr="00A51F47" w:rsidRDefault="00636E9E" w:rsidP="00636E9E">
      <w:pPr>
        <w:spacing w:line="360" w:lineRule="auto"/>
        <w:jc w:val="right"/>
        <w:rPr>
          <w:bCs/>
          <w:szCs w:val="18"/>
        </w:rPr>
      </w:pPr>
    </w:p>
    <w:p w:rsidR="00636E9E" w:rsidRPr="00C370CA" w:rsidRDefault="00636E9E" w:rsidP="00636E9E">
      <w:pPr>
        <w:spacing w:line="276" w:lineRule="auto"/>
        <w:jc w:val="center"/>
        <w:rPr>
          <w:bCs/>
          <w:sz w:val="24"/>
          <w:szCs w:val="24"/>
        </w:rPr>
      </w:pPr>
      <w:r w:rsidRPr="00C370CA">
        <w:rPr>
          <w:b/>
          <w:bCs/>
          <w:sz w:val="24"/>
          <w:szCs w:val="24"/>
        </w:rPr>
        <w:t>DEKLARACJA PLANOWANEJ PRAKTYKI ZAWODOWEJ</w:t>
      </w:r>
    </w:p>
    <w:p w:rsidR="00636E9E" w:rsidRPr="00C370CA" w:rsidRDefault="00636E9E" w:rsidP="00636E9E">
      <w:pPr>
        <w:spacing w:line="276" w:lineRule="auto"/>
        <w:jc w:val="center"/>
        <w:rPr>
          <w:b/>
          <w:bCs/>
          <w:sz w:val="24"/>
          <w:szCs w:val="24"/>
        </w:rPr>
      </w:pPr>
      <w:r w:rsidRPr="00C370CA">
        <w:rPr>
          <w:b/>
          <w:bCs/>
          <w:sz w:val="24"/>
          <w:szCs w:val="24"/>
        </w:rPr>
        <w:t>w roku akademickim 20</w:t>
      </w:r>
      <w:r>
        <w:rPr>
          <w:b/>
          <w:bCs/>
          <w:sz w:val="24"/>
          <w:szCs w:val="24"/>
        </w:rPr>
        <w:t>../ 20..</w:t>
      </w:r>
    </w:p>
    <w:p w:rsidR="00636E9E" w:rsidRPr="00C370CA" w:rsidRDefault="00636E9E" w:rsidP="00636E9E">
      <w:pPr>
        <w:spacing w:line="276" w:lineRule="auto"/>
        <w:jc w:val="center"/>
        <w:rPr>
          <w:b/>
          <w:bCs/>
          <w:sz w:val="24"/>
          <w:szCs w:val="24"/>
        </w:rPr>
      </w:pPr>
      <w:r w:rsidRPr="00C370CA">
        <w:rPr>
          <w:b/>
          <w:bCs/>
          <w:sz w:val="24"/>
          <w:szCs w:val="24"/>
        </w:rPr>
        <w:t xml:space="preserve">organizowanej przez </w:t>
      </w:r>
      <w:r>
        <w:rPr>
          <w:b/>
          <w:bCs/>
          <w:sz w:val="24"/>
          <w:szCs w:val="24"/>
        </w:rPr>
        <w:t>Instytut Informatyki</w:t>
      </w:r>
      <w:r w:rsidRPr="00C370CA">
        <w:rPr>
          <w:b/>
          <w:bCs/>
          <w:sz w:val="24"/>
          <w:szCs w:val="24"/>
        </w:rPr>
        <w:t xml:space="preserve"> Uniwersytetu w Białymstoku</w:t>
      </w:r>
    </w:p>
    <w:p w:rsidR="00636E9E" w:rsidRPr="00C370CA" w:rsidRDefault="00636E9E" w:rsidP="00636E9E">
      <w:pPr>
        <w:spacing w:line="276" w:lineRule="auto"/>
        <w:rPr>
          <w:b/>
          <w:bCs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3"/>
        <w:gridCol w:w="5631"/>
      </w:tblGrid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Imiona i nazwisko studenta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Nr albumu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Kierunek i rok studiów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pStyle w:val="Default"/>
            </w:pPr>
            <w:r w:rsidRPr="00C370CA">
              <w:t>Tryb studiów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Termin odbywania praktyk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od  ………………   -  do …………………</w:t>
            </w: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Nazwa organizatora praktyki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636E9E" w:rsidRPr="00C370CA" w:rsidTr="00B5436F">
        <w:trPr>
          <w:trHeight w:val="498"/>
        </w:trPr>
        <w:tc>
          <w:tcPr>
            <w:tcW w:w="3023" w:type="dxa"/>
            <w:vAlign w:val="center"/>
          </w:tcPr>
          <w:p w:rsidR="00636E9E" w:rsidRPr="00C370CA" w:rsidRDefault="00636E9E" w:rsidP="00B5436F">
            <w:pPr>
              <w:spacing w:line="276" w:lineRule="auto"/>
              <w:rPr>
                <w:bCs/>
                <w:sz w:val="24"/>
                <w:szCs w:val="24"/>
              </w:rPr>
            </w:pPr>
            <w:r w:rsidRPr="00C370CA">
              <w:rPr>
                <w:bCs/>
                <w:sz w:val="24"/>
                <w:szCs w:val="24"/>
              </w:rPr>
              <w:t>Adres organizatora praktyki</w:t>
            </w:r>
          </w:p>
        </w:tc>
        <w:tc>
          <w:tcPr>
            <w:tcW w:w="5631" w:type="dxa"/>
          </w:tcPr>
          <w:p w:rsidR="00636E9E" w:rsidRPr="00C370CA" w:rsidRDefault="00636E9E" w:rsidP="00B5436F">
            <w:pPr>
              <w:spacing w:line="276" w:lineRule="auto"/>
              <w:jc w:val="center"/>
              <w:rPr>
                <w:bCs/>
                <w:sz w:val="24"/>
                <w:szCs w:val="24"/>
              </w:rPr>
            </w:pPr>
          </w:p>
        </w:tc>
      </w:tr>
    </w:tbl>
    <w:p w:rsidR="00636E9E" w:rsidRDefault="00636E9E" w:rsidP="00636E9E">
      <w:pPr>
        <w:spacing w:line="276" w:lineRule="auto"/>
        <w:jc w:val="both"/>
        <w:rPr>
          <w:bCs/>
          <w:sz w:val="28"/>
          <w:szCs w:val="24"/>
        </w:rPr>
      </w:pP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Ja niżej podpisany(-na) oświadczam, że: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• uzyskałem(-</w:t>
      </w:r>
      <w:proofErr w:type="spellStart"/>
      <w:r w:rsidRPr="001915A6">
        <w:rPr>
          <w:bCs/>
          <w:sz w:val="22"/>
          <w:szCs w:val="24"/>
        </w:rPr>
        <w:t>am</w:t>
      </w:r>
      <w:proofErr w:type="spellEnd"/>
      <w:r w:rsidRPr="001915A6">
        <w:rPr>
          <w:bCs/>
          <w:sz w:val="22"/>
          <w:szCs w:val="24"/>
        </w:rPr>
        <w:t>) wstępną zgodę organizatora praktyki przyjęcia na praktykę,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• podczas odbywania praktyki posiadam/nie posiadam1 ubezpieczenie od NNW,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• zapoznałem się z treścią umowy zawartej z organizatorem praktyki i zobowiązuję się do przestrzegania jej postanowień.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Zgodnie z Rozporządzeniem Parlamentu Europejskiego i Rady (UE) 2016/679 z dnia 27 kwietnia 2016 r. w sprawie ochrony osób fizycznych w związku z przetwarzaniem danych osobowych i w sprawie swobodnego przepływu takich danych oraz uchylenia dyrektywy 95/46/WE przyjmuję do wiadomości, że: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1) udostępniane są moje dane osobowe (imię, nazwisko, nr albumu, kierunek studiów) organizatorowi praktyki zawodowej,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>2) udostępniane są moje dane osobowe (imię, nazwisko, numer pesel, kierunek studiów, forma studiów, okres odbywania praktyki) podmiotowi ubezpieczającemu mnie w trakcie odbywania praktyki zawodowej oraz innym podmiotom uczestniczącym w procesie ubezpieczenia studentów na podstawie zawartych umów z Uniwersytetem w Białymstoku.</w:t>
      </w:r>
    </w:p>
    <w:p w:rsidR="00636E9E" w:rsidRPr="001915A6" w:rsidRDefault="00636E9E" w:rsidP="00636E9E">
      <w:pPr>
        <w:spacing w:line="276" w:lineRule="auto"/>
        <w:jc w:val="both"/>
        <w:rPr>
          <w:bCs/>
          <w:sz w:val="22"/>
          <w:szCs w:val="24"/>
        </w:rPr>
      </w:pPr>
      <w:r w:rsidRPr="001915A6">
        <w:rPr>
          <w:bCs/>
          <w:sz w:val="22"/>
          <w:szCs w:val="24"/>
        </w:rPr>
        <w:t xml:space="preserve">Przyjmuję do wiadomości, że jest to niezbędne do realizacji obowiązkowych praktyk zawodowych jako części procesu dydaktycznego wynikającego z programu studiów w Uniwersytecie w Białymstoku. </w:t>
      </w:r>
    </w:p>
    <w:p w:rsidR="00636E9E" w:rsidRPr="001915A6" w:rsidRDefault="00636E9E" w:rsidP="00636E9E">
      <w:pPr>
        <w:spacing w:line="276" w:lineRule="auto"/>
        <w:jc w:val="right"/>
        <w:rPr>
          <w:bCs/>
          <w:sz w:val="28"/>
          <w:szCs w:val="24"/>
        </w:rPr>
      </w:pPr>
      <w:r w:rsidRPr="001915A6">
        <w:rPr>
          <w:bCs/>
          <w:sz w:val="28"/>
          <w:szCs w:val="24"/>
        </w:rPr>
        <w:t xml:space="preserve"> </w:t>
      </w:r>
    </w:p>
    <w:p w:rsidR="00636E9E" w:rsidRPr="00A51F47" w:rsidRDefault="00636E9E" w:rsidP="00636E9E">
      <w:pPr>
        <w:spacing w:line="276" w:lineRule="auto"/>
        <w:jc w:val="right"/>
        <w:rPr>
          <w:bCs/>
          <w:sz w:val="24"/>
          <w:szCs w:val="24"/>
        </w:rPr>
      </w:pPr>
      <w:r w:rsidRPr="00C370CA">
        <w:rPr>
          <w:bCs/>
          <w:sz w:val="24"/>
          <w:szCs w:val="24"/>
        </w:rPr>
        <w:t xml:space="preserve">  ……………………………………… </w:t>
      </w:r>
      <w:r w:rsidRPr="00C370CA">
        <w:rPr>
          <w:bCs/>
          <w:sz w:val="24"/>
          <w:szCs w:val="24"/>
        </w:rPr>
        <w:br/>
        <w:t xml:space="preserve">                                                                                      podpis studenta</w:t>
      </w:r>
    </w:p>
    <w:p w:rsidR="00636E9E" w:rsidRDefault="00636E9E" w:rsidP="00636E9E">
      <w:pPr>
        <w:pStyle w:val="Tytu"/>
        <w:jc w:val="left"/>
        <w:rPr>
          <w:b w:val="0"/>
          <w:noProof/>
          <w:sz w:val="32"/>
        </w:rPr>
      </w:pPr>
    </w:p>
    <w:p w:rsidR="007B1CCA" w:rsidRPr="00F65CEF" w:rsidRDefault="007B1CCA" w:rsidP="00F65CEF">
      <w:pPr>
        <w:rPr>
          <w:bCs/>
          <w:i/>
          <w:sz w:val="18"/>
          <w:szCs w:val="18"/>
        </w:rPr>
      </w:pPr>
      <w:bookmarkStart w:id="0" w:name="_GoBack"/>
      <w:bookmarkEnd w:id="0"/>
    </w:p>
    <w:sectPr w:rsidR="007B1CCA" w:rsidRPr="00F65CEF" w:rsidSect="00A51F47">
      <w:headerReference w:type="default" r:id="rId8"/>
      <w:footerReference w:type="even" r:id="rId9"/>
      <w:footerReference w:type="default" r:id="rId10"/>
      <w:pgSz w:w="11906" w:h="16838"/>
      <w:pgMar w:top="851" w:right="1134" w:bottom="567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24A" w:rsidRDefault="00A9324A">
      <w:r>
        <w:separator/>
      </w:r>
    </w:p>
  </w:endnote>
  <w:endnote w:type="continuationSeparator" w:id="0">
    <w:p w:rsidR="00A9324A" w:rsidRDefault="00A93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F933B2" w:rsidP="002D214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11B7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1B71" w:rsidRDefault="00211B71" w:rsidP="001F2D0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211B71" w:rsidP="002D2142">
    <w:pPr>
      <w:pStyle w:val="Stopka"/>
      <w:framePr w:wrap="around" w:vAnchor="text" w:hAnchor="margin" w:xAlign="right" w:y="1"/>
      <w:rPr>
        <w:rStyle w:val="Numerstrony"/>
      </w:rPr>
    </w:pPr>
  </w:p>
  <w:p w:rsidR="00211B71" w:rsidRDefault="00211B71" w:rsidP="001F2D0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24A" w:rsidRDefault="00A9324A">
      <w:r>
        <w:separator/>
      </w:r>
    </w:p>
  </w:footnote>
  <w:footnote w:type="continuationSeparator" w:id="0">
    <w:p w:rsidR="00A9324A" w:rsidRDefault="00A932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CB4" w:rsidRDefault="000A0CB4" w:rsidP="000A0CB4">
    <w:pPr>
      <w:pStyle w:val="Tytu"/>
      <w:rPr>
        <w:b w:val="0"/>
        <w:noProof/>
        <w:sz w:val="32"/>
      </w:rPr>
    </w:pPr>
    <w:r w:rsidRPr="000A0CB4">
      <w:rPr>
        <w:b w:val="0"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-147955</wp:posOffset>
          </wp:positionH>
          <wp:positionV relativeFrom="paragraph">
            <wp:posOffset>-50164</wp:posOffset>
          </wp:positionV>
          <wp:extent cx="895350" cy="1119188"/>
          <wp:effectExtent l="19050" t="0" r="0" b="0"/>
          <wp:wrapNone/>
          <wp:docPr id="1" name="Obraz 4" descr="Instytut Informaty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ytut Informatyk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971" cy="1124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32"/>
      </w:rPr>
      <w:t>Uniwersytet w Białymstoku</w:t>
    </w:r>
  </w:p>
  <w:p w:rsidR="000A0CB4" w:rsidRDefault="000A0CB4" w:rsidP="000A0CB4">
    <w:pPr>
      <w:pStyle w:val="Tytu"/>
      <w:rPr>
        <w:b w:val="0"/>
      </w:rPr>
    </w:pPr>
    <w:r>
      <w:rPr>
        <w:b w:val="0"/>
      </w:rPr>
      <w:t>Instytut Informatyki</w:t>
    </w:r>
  </w:p>
  <w:p w:rsidR="000A0CB4" w:rsidRDefault="000A0CB4" w:rsidP="000A0CB4">
    <w:pPr>
      <w:pStyle w:val="Tytu"/>
    </w:pPr>
    <w:r>
      <w:rPr>
        <w:b w:val="0"/>
      </w:rPr>
      <w:t>____________________________________________________________</w:t>
    </w:r>
  </w:p>
  <w:p w:rsidR="00D90CA0" w:rsidRDefault="000A0CB4" w:rsidP="000A0CB4">
    <w:pPr>
      <w:pStyle w:val="Tytu"/>
      <w:rPr>
        <w:b w:val="0"/>
        <w:i/>
        <w:sz w:val="16"/>
      </w:rPr>
    </w:pPr>
    <w:r w:rsidRPr="00D90CA0">
      <w:rPr>
        <w:b w:val="0"/>
        <w:i/>
        <w:sz w:val="16"/>
        <w:szCs w:val="16"/>
      </w:rPr>
      <w:t>ul. Konstantego Ciołkowskiego 1M, 15-245 Białystok</w:t>
    </w:r>
    <w:r w:rsidR="00D90CA0">
      <w:rPr>
        <w:b w:val="0"/>
        <w:i/>
        <w:sz w:val="16"/>
      </w:rPr>
      <w:t xml:space="preserve"> tel. 85 738 83 33</w:t>
    </w:r>
  </w:p>
  <w:p w:rsidR="000A0CB4" w:rsidRDefault="00D90CA0" w:rsidP="000A0CB4">
    <w:pPr>
      <w:pStyle w:val="Tytu"/>
      <w:rPr>
        <w:b w:val="0"/>
        <w:i/>
        <w:sz w:val="16"/>
      </w:rPr>
    </w:pPr>
    <w:r>
      <w:rPr>
        <w:b w:val="0"/>
        <w:i/>
        <w:sz w:val="16"/>
      </w:rPr>
      <w:t xml:space="preserve">instytut-informatyki@uwb.edu.pl </w:t>
    </w:r>
  </w:p>
  <w:p w:rsidR="000A0CB4" w:rsidRDefault="000A0CB4" w:rsidP="000A0CB4">
    <w:pPr>
      <w:pStyle w:val="Tytu"/>
      <w:rPr>
        <w:b w:val="0"/>
        <w:i/>
        <w:sz w:val="16"/>
      </w:rPr>
    </w:pPr>
  </w:p>
  <w:p w:rsidR="000A0CB4" w:rsidRPr="003161D4" w:rsidRDefault="000A0CB4" w:rsidP="000A0CB4">
    <w:pPr>
      <w:pStyle w:val="Tytu"/>
      <w:rPr>
        <w:b w:val="0"/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661"/>
    <w:multiLevelType w:val="hybridMultilevel"/>
    <w:tmpl w:val="59129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0C9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51D6322"/>
    <w:multiLevelType w:val="hybridMultilevel"/>
    <w:tmpl w:val="49466D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6B24D6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3425D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72705C8"/>
    <w:multiLevelType w:val="hybridMultilevel"/>
    <w:tmpl w:val="0B6A3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F627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C30410B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13D1273"/>
    <w:multiLevelType w:val="hybridMultilevel"/>
    <w:tmpl w:val="1AEC2B0C"/>
    <w:lvl w:ilvl="0" w:tplc="425C4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95491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91D2084"/>
    <w:multiLevelType w:val="hybridMultilevel"/>
    <w:tmpl w:val="3A8C9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F3801"/>
    <w:multiLevelType w:val="hybridMultilevel"/>
    <w:tmpl w:val="E2C66A16"/>
    <w:lvl w:ilvl="0" w:tplc="947A85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641952"/>
    <w:multiLevelType w:val="hybridMultilevel"/>
    <w:tmpl w:val="847AD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96637"/>
    <w:multiLevelType w:val="hybridMultilevel"/>
    <w:tmpl w:val="32F69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9311F"/>
    <w:multiLevelType w:val="hybridMultilevel"/>
    <w:tmpl w:val="7682B4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D0681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4966AF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6857DB"/>
    <w:multiLevelType w:val="hybridMultilevel"/>
    <w:tmpl w:val="92A8C4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AF5E5D"/>
    <w:multiLevelType w:val="hybridMultilevel"/>
    <w:tmpl w:val="03F40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7E98"/>
    <w:multiLevelType w:val="hybridMultilevel"/>
    <w:tmpl w:val="C0E0E3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1F6010"/>
    <w:multiLevelType w:val="hybridMultilevel"/>
    <w:tmpl w:val="03D67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E1D44"/>
    <w:multiLevelType w:val="hybridMultilevel"/>
    <w:tmpl w:val="DB945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E6EBD"/>
    <w:multiLevelType w:val="hybridMultilevel"/>
    <w:tmpl w:val="8E3E8B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220FFE"/>
    <w:multiLevelType w:val="hybridMultilevel"/>
    <w:tmpl w:val="6032F78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DA3F4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E8030B2"/>
    <w:multiLevelType w:val="hybridMultilevel"/>
    <w:tmpl w:val="720CDA2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105443E"/>
    <w:multiLevelType w:val="hybridMultilevel"/>
    <w:tmpl w:val="708893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536EB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72AA0"/>
    <w:multiLevelType w:val="hybridMultilevel"/>
    <w:tmpl w:val="D16820BA"/>
    <w:lvl w:ilvl="0" w:tplc="DF847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86AF5"/>
    <w:multiLevelType w:val="singleLevel"/>
    <w:tmpl w:val="ED16FD1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80D0CFE"/>
    <w:multiLevelType w:val="hybridMultilevel"/>
    <w:tmpl w:val="A2CCE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C2EE9"/>
    <w:multiLevelType w:val="hybridMultilevel"/>
    <w:tmpl w:val="BED47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C1E9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E3D7041"/>
    <w:multiLevelType w:val="hybridMultilevel"/>
    <w:tmpl w:val="B546B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37174"/>
    <w:multiLevelType w:val="hybridMultilevel"/>
    <w:tmpl w:val="EC1CB1DE"/>
    <w:lvl w:ilvl="0" w:tplc="E6E44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39317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5CB4E8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5F164D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6A15EC6"/>
    <w:multiLevelType w:val="hybridMultilevel"/>
    <w:tmpl w:val="89B8F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B40D1"/>
    <w:multiLevelType w:val="hybridMultilevel"/>
    <w:tmpl w:val="C9CAF0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E1848"/>
    <w:multiLevelType w:val="hybridMultilevel"/>
    <w:tmpl w:val="63E49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D3103"/>
    <w:multiLevelType w:val="hybridMultilevel"/>
    <w:tmpl w:val="C192B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F6957"/>
    <w:multiLevelType w:val="hybridMultilevel"/>
    <w:tmpl w:val="7504A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1E30"/>
    <w:multiLevelType w:val="hybridMultilevel"/>
    <w:tmpl w:val="FEB89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1"/>
  </w:num>
  <w:num w:numId="4">
    <w:abstractNumId w:val="14"/>
  </w:num>
  <w:num w:numId="5">
    <w:abstractNumId w:val="34"/>
  </w:num>
  <w:num w:numId="6">
    <w:abstractNumId w:val="8"/>
  </w:num>
  <w:num w:numId="7">
    <w:abstractNumId w:val="35"/>
  </w:num>
  <w:num w:numId="8">
    <w:abstractNumId w:val="23"/>
  </w:num>
  <w:num w:numId="9">
    <w:abstractNumId w:val="5"/>
  </w:num>
  <w:num w:numId="10">
    <w:abstractNumId w:val="3"/>
  </w:num>
  <w:num w:numId="11">
    <w:abstractNumId w:val="33"/>
  </w:num>
  <w:num w:numId="12">
    <w:abstractNumId w:val="30"/>
  </w:num>
  <w:num w:numId="13">
    <w:abstractNumId w:val="6"/>
  </w:num>
  <w:num w:numId="14">
    <w:abstractNumId w:val="36"/>
  </w:num>
  <w:num w:numId="15">
    <w:abstractNumId w:val="20"/>
  </w:num>
  <w:num w:numId="16">
    <w:abstractNumId w:val="0"/>
  </w:num>
  <w:num w:numId="17">
    <w:abstractNumId w:val="17"/>
  </w:num>
  <w:num w:numId="18">
    <w:abstractNumId w:val="11"/>
  </w:num>
  <w:num w:numId="19">
    <w:abstractNumId w:val="12"/>
  </w:num>
  <w:num w:numId="20">
    <w:abstractNumId w:val="24"/>
  </w:num>
  <w:num w:numId="21">
    <w:abstractNumId w:val="32"/>
  </w:num>
  <w:num w:numId="22">
    <w:abstractNumId w:val="1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0"/>
  </w:num>
  <w:num w:numId="26">
    <w:abstractNumId w:val="7"/>
  </w:num>
  <w:num w:numId="27">
    <w:abstractNumId w:val="28"/>
  </w:num>
  <w:num w:numId="28">
    <w:abstractNumId w:val="41"/>
  </w:num>
  <w:num w:numId="29">
    <w:abstractNumId w:val="4"/>
  </w:num>
  <w:num w:numId="30">
    <w:abstractNumId w:val="16"/>
  </w:num>
  <w:num w:numId="31">
    <w:abstractNumId w:val="25"/>
  </w:num>
  <w:num w:numId="32">
    <w:abstractNumId w:val="39"/>
  </w:num>
  <w:num w:numId="33">
    <w:abstractNumId w:val="22"/>
  </w:num>
  <w:num w:numId="34">
    <w:abstractNumId w:val="2"/>
  </w:num>
  <w:num w:numId="35">
    <w:abstractNumId w:val="31"/>
  </w:num>
  <w:num w:numId="36">
    <w:abstractNumId w:val="37"/>
  </w:num>
  <w:num w:numId="37">
    <w:abstractNumId w:val="13"/>
  </w:num>
  <w:num w:numId="38">
    <w:abstractNumId w:val="9"/>
  </w:num>
  <w:num w:numId="39">
    <w:abstractNumId w:val="38"/>
  </w:num>
  <w:num w:numId="40">
    <w:abstractNumId w:val="21"/>
  </w:num>
  <w:num w:numId="41">
    <w:abstractNumId w:val="19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82"/>
    <w:rsid w:val="00011A0D"/>
    <w:rsid w:val="00017A65"/>
    <w:rsid w:val="0005319B"/>
    <w:rsid w:val="00053704"/>
    <w:rsid w:val="00053CFB"/>
    <w:rsid w:val="00064313"/>
    <w:rsid w:val="00066223"/>
    <w:rsid w:val="00083B33"/>
    <w:rsid w:val="000946F9"/>
    <w:rsid w:val="000A0CB4"/>
    <w:rsid w:val="000A4D30"/>
    <w:rsid w:val="000C0EDC"/>
    <w:rsid w:val="000C3F22"/>
    <w:rsid w:val="000D5195"/>
    <w:rsid w:val="000E2ECC"/>
    <w:rsid w:val="000F224D"/>
    <w:rsid w:val="0010559A"/>
    <w:rsid w:val="00107C87"/>
    <w:rsid w:val="00112D5D"/>
    <w:rsid w:val="001322FC"/>
    <w:rsid w:val="00151A0E"/>
    <w:rsid w:val="001531A4"/>
    <w:rsid w:val="00154B02"/>
    <w:rsid w:val="00157DFF"/>
    <w:rsid w:val="001834B9"/>
    <w:rsid w:val="001915A6"/>
    <w:rsid w:val="00193EB2"/>
    <w:rsid w:val="001F2D0E"/>
    <w:rsid w:val="00200641"/>
    <w:rsid w:val="00211B71"/>
    <w:rsid w:val="0024005D"/>
    <w:rsid w:val="0026409A"/>
    <w:rsid w:val="0027079C"/>
    <w:rsid w:val="00282100"/>
    <w:rsid w:val="00286AF2"/>
    <w:rsid w:val="00295BB1"/>
    <w:rsid w:val="0029781F"/>
    <w:rsid w:val="002A1B65"/>
    <w:rsid w:val="002B671B"/>
    <w:rsid w:val="002B79C1"/>
    <w:rsid w:val="002D2142"/>
    <w:rsid w:val="002E5A53"/>
    <w:rsid w:val="002F1018"/>
    <w:rsid w:val="003161D4"/>
    <w:rsid w:val="00341084"/>
    <w:rsid w:val="00344E95"/>
    <w:rsid w:val="0034666F"/>
    <w:rsid w:val="003528F8"/>
    <w:rsid w:val="00354594"/>
    <w:rsid w:val="00362187"/>
    <w:rsid w:val="00372A3F"/>
    <w:rsid w:val="0038352C"/>
    <w:rsid w:val="00393BCB"/>
    <w:rsid w:val="003A0744"/>
    <w:rsid w:val="003A6E44"/>
    <w:rsid w:val="003A7952"/>
    <w:rsid w:val="003B1085"/>
    <w:rsid w:val="003B1255"/>
    <w:rsid w:val="003B2DE6"/>
    <w:rsid w:val="003D6942"/>
    <w:rsid w:val="003D6E75"/>
    <w:rsid w:val="003E5702"/>
    <w:rsid w:val="003E65E0"/>
    <w:rsid w:val="003F0CB2"/>
    <w:rsid w:val="0040437B"/>
    <w:rsid w:val="004056AF"/>
    <w:rsid w:val="00407D4E"/>
    <w:rsid w:val="004364B7"/>
    <w:rsid w:val="00450D2B"/>
    <w:rsid w:val="0045478E"/>
    <w:rsid w:val="00484481"/>
    <w:rsid w:val="004930C3"/>
    <w:rsid w:val="00497978"/>
    <w:rsid w:val="004A1198"/>
    <w:rsid w:val="004A3EAD"/>
    <w:rsid w:val="004B6667"/>
    <w:rsid w:val="004E3C81"/>
    <w:rsid w:val="004E3F28"/>
    <w:rsid w:val="004E490E"/>
    <w:rsid w:val="004F4724"/>
    <w:rsid w:val="004F5C28"/>
    <w:rsid w:val="00532734"/>
    <w:rsid w:val="0054480C"/>
    <w:rsid w:val="00563BB5"/>
    <w:rsid w:val="00565366"/>
    <w:rsid w:val="005928BF"/>
    <w:rsid w:val="005A63BA"/>
    <w:rsid w:val="005B1228"/>
    <w:rsid w:val="005B7784"/>
    <w:rsid w:val="005C155D"/>
    <w:rsid w:val="005D0BA7"/>
    <w:rsid w:val="005D0F4F"/>
    <w:rsid w:val="005D5532"/>
    <w:rsid w:val="005D6EC0"/>
    <w:rsid w:val="006101E9"/>
    <w:rsid w:val="00634177"/>
    <w:rsid w:val="006354FE"/>
    <w:rsid w:val="00636E9E"/>
    <w:rsid w:val="00646F78"/>
    <w:rsid w:val="006850CD"/>
    <w:rsid w:val="006B43CF"/>
    <w:rsid w:val="006B4682"/>
    <w:rsid w:val="006B5593"/>
    <w:rsid w:val="006B7CFD"/>
    <w:rsid w:val="006C714B"/>
    <w:rsid w:val="006E18F8"/>
    <w:rsid w:val="006F43CE"/>
    <w:rsid w:val="0070341A"/>
    <w:rsid w:val="007105E2"/>
    <w:rsid w:val="00725A6B"/>
    <w:rsid w:val="00755DAB"/>
    <w:rsid w:val="00763746"/>
    <w:rsid w:val="00797220"/>
    <w:rsid w:val="007A0FBE"/>
    <w:rsid w:val="007B1CCA"/>
    <w:rsid w:val="007B35FD"/>
    <w:rsid w:val="007C32FC"/>
    <w:rsid w:val="007C5279"/>
    <w:rsid w:val="007D1395"/>
    <w:rsid w:val="007D2546"/>
    <w:rsid w:val="00803846"/>
    <w:rsid w:val="00804DFC"/>
    <w:rsid w:val="00807638"/>
    <w:rsid w:val="00813D2D"/>
    <w:rsid w:val="00825442"/>
    <w:rsid w:val="00834381"/>
    <w:rsid w:val="00836F0B"/>
    <w:rsid w:val="0083776B"/>
    <w:rsid w:val="008466A8"/>
    <w:rsid w:val="00847E5C"/>
    <w:rsid w:val="00862EEF"/>
    <w:rsid w:val="00864B2E"/>
    <w:rsid w:val="008A67F9"/>
    <w:rsid w:val="008B3380"/>
    <w:rsid w:val="008B41FC"/>
    <w:rsid w:val="008C777E"/>
    <w:rsid w:val="008C7C73"/>
    <w:rsid w:val="008D5CD1"/>
    <w:rsid w:val="008E1397"/>
    <w:rsid w:val="0090360D"/>
    <w:rsid w:val="009069E6"/>
    <w:rsid w:val="00916A5E"/>
    <w:rsid w:val="009239A0"/>
    <w:rsid w:val="00923E3B"/>
    <w:rsid w:val="0093196D"/>
    <w:rsid w:val="0094204F"/>
    <w:rsid w:val="00967E82"/>
    <w:rsid w:val="00976677"/>
    <w:rsid w:val="00977B00"/>
    <w:rsid w:val="00984FC8"/>
    <w:rsid w:val="00987DB5"/>
    <w:rsid w:val="00996046"/>
    <w:rsid w:val="009A3140"/>
    <w:rsid w:val="009A31BD"/>
    <w:rsid w:val="009B5855"/>
    <w:rsid w:val="009D6053"/>
    <w:rsid w:val="00A038E0"/>
    <w:rsid w:val="00A122BF"/>
    <w:rsid w:val="00A16F8A"/>
    <w:rsid w:val="00A40448"/>
    <w:rsid w:val="00A51CF7"/>
    <w:rsid w:val="00A51F47"/>
    <w:rsid w:val="00A555C7"/>
    <w:rsid w:val="00A64FED"/>
    <w:rsid w:val="00A67286"/>
    <w:rsid w:val="00A75122"/>
    <w:rsid w:val="00A774CD"/>
    <w:rsid w:val="00A931B6"/>
    <w:rsid w:val="00A9324A"/>
    <w:rsid w:val="00A93BA6"/>
    <w:rsid w:val="00A940E2"/>
    <w:rsid w:val="00AA7A65"/>
    <w:rsid w:val="00AB30CA"/>
    <w:rsid w:val="00AC4F57"/>
    <w:rsid w:val="00AD2BF4"/>
    <w:rsid w:val="00B00B9D"/>
    <w:rsid w:val="00B03D0C"/>
    <w:rsid w:val="00B1104B"/>
    <w:rsid w:val="00B15F80"/>
    <w:rsid w:val="00B22DEB"/>
    <w:rsid w:val="00B3759D"/>
    <w:rsid w:val="00B61B13"/>
    <w:rsid w:val="00B662B6"/>
    <w:rsid w:val="00B77FD8"/>
    <w:rsid w:val="00B9251C"/>
    <w:rsid w:val="00BA6C7C"/>
    <w:rsid w:val="00BB252E"/>
    <w:rsid w:val="00BB38DE"/>
    <w:rsid w:val="00BB44D6"/>
    <w:rsid w:val="00BB4E7E"/>
    <w:rsid w:val="00BC29FD"/>
    <w:rsid w:val="00BC6521"/>
    <w:rsid w:val="00BD094B"/>
    <w:rsid w:val="00BF1D4F"/>
    <w:rsid w:val="00BF3DB2"/>
    <w:rsid w:val="00C03209"/>
    <w:rsid w:val="00C04BCE"/>
    <w:rsid w:val="00C12943"/>
    <w:rsid w:val="00C17C3F"/>
    <w:rsid w:val="00C23D7D"/>
    <w:rsid w:val="00C27AE6"/>
    <w:rsid w:val="00C3056F"/>
    <w:rsid w:val="00C32332"/>
    <w:rsid w:val="00C370CA"/>
    <w:rsid w:val="00C441B6"/>
    <w:rsid w:val="00C46A58"/>
    <w:rsid w:val="00C4713F"/>
    <w:rsid w:val="00C776FF"/>
    <w:rsid w:val="00C802A3"/>
    <w:rsid w:val="00C95D1B"/>
    <w:rsid w:val="00C97EED"/>
    <w:rsid w:val="00CA0D10"/>
    <w:rsid w:val="00CA1000"/>
    <w:rsid w:val="00CC39A8"/>
    <w:rsid w:val="00CD1079"/>
    <w:rsid w:val="00CD3E12"/>
    <w:rsid w:val="00CE0C6C"/>
    <w:rsid w:val="00CF0473"/>
    <w:rsid w:val="00CF5E98"/>
    <w:rsid w:val="00CF5FC8"/>
    <w:rsid w:val="00D03273"/>
    <w:rsid w:val="00D058C7"/>
    <w:rsid w:val="00D22433"/>
    <w:rsid w:val="00D26F3A"/>
    <w:rsid w:val="00D30E1C"/>
    <w:rsid w:val="00D32780"/>
    <w:rsid w:val="00D51783"/>
    <w:rsid w:val="00D52EDC"/>
    <w:rsid w:val="00D906C7"/>
    <w:rsid w:val="00D90CA0"/>
    <w:rsid w:val="00D90E5C"/>
    <w:rsid w:val="00D95CBD"/>
    <w:rsid w:val="00D96284"/>
    <w:rsid w:val="00DA3CFF"/>
    <w:rsid w:val="00DC64ED"/>
    <w:rsid w:val="00DD054A"/>
    <w:rsid w:val="00DD21B0"/>
    <w:rsid w:val="00DE7A43"/>
    <w:rsid w:val="00E22FFB"/>
    <w:rsid w:val="00E231D1"/>
    <w:rsid w:val="00E24E3A"/>
    <w:rsid w:val="00E2729F"/>
    <w:rsid w:val="00E60F34"/>
    <w:rsid w:val="00E63D3F"/>
    <w:rsid w:val="00E80050"/>
    <w:rsid w:val="00E8249E"/>
    <w:rsid w:val="00E97931"/>
    <w:rsid w:val="00EA2120"/>
    <w:rsid w:val="00EA4A10"/>
    <w:rsid w:val="00EB15AB"/>
    <w:rsid w:val="00EC4EE0"/>
    <w:rsid w:val="00EC5374"/>
    <w:rsid w:val="00F05DD2"/>
    <w:rsid w:val="00F065EE"/>
    <w:rsid w:val="00F07EE5"/>
    <w:rsid w:val="00F15128"/>
    <w:rsid w:val="00F174E8"/>
    <w:rsid w:val="00F361F8"/>
    <w:rsid w:val="00F5314B"/>
    <w:rsid w:val="00F54869"/>
    <w:rsid w:val="00F60E8C"/>
    <w:rsid w:val="00F64DEA"/>
    <w:rsid w:val="00F65CEF"/>
    <w:rsid w:val="00F830E1"/>
    <w:rsid w:val="00F933B2"/>
    <w:rsid w:val="00FB128D"/>
    <w:rsid w:val="00FB384E"/>
    <w:rsid w:val="00FB60BC"/>
    <w:rsid w:val="00FC16D0"/>
    <w:rsid w:val="00FC466F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502943-0676-4867-AB19-3BBA8771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33B2"/>
  </w:style>
  <w:style w:type="paragraph" w:styleId="Nagwek1">
    <w:name w:val="heading 1"/>
    <w:basedOn w:val="Normalny"/>
    <w:next w:val="Normalny"/>
    <w:qFormat/>
    <w:rsid w:val="00F933B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F933B2"/>
    <w:pPr>
      <w:keepNext/>
      <w:spacing w:after="120"/>
      <w:jc w:val="both"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4364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F933B2"/>
    <w:pPr>
      <w:keepNext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F933B2"/>
    <w:pPr>
      <w:jc w:val="center"/>
    </w:pPr>
    <w:rPr>
      <w:b/>
      <w:sz w:val="24"/>
    </w:rPr>
  </w:style>
  <w:style w:type="paragraph" w:styleId="Tekstpodstawowy">
    <w:name w:val="Body Text"/>
    <w:basedOn w:val="Normalny"/>
    <w:rsid w:val="00F933B2"/>
    <w:pPr>
      <w:spacing w:after="120" w:line="264" w:lineRule="auto"/>
      <w:jc w:val="both"/>
    </w:pPr>
    <w:rPr>
      <w:sz w:val="24"/>
    </w:rPr>
  </w:style>
  <w:style w:type="paragraph" w:styleId="HTML-wstpniesformatowany">
    <w:name w:val="HTML Preformatted"/>
    <w:basedOn w:val="Normalny"/>
    <w:rsid w:val="00996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ntStyle15">
    <w:name w:val="Font Style15"/>
    <w:rsid w:val="003A6E44"/>
    <w:rPr>
      <w:rFonts w:ascii="Century Schoolbook" w:hAnsi="Century Schoolbook" w:cs="Century Schoolbook"/>
      <w:sz w:val="20"/>
      <w:szCs w:val="20"/>
    </w:rPr>
  </w:style>
  <w:style w:type="paragraph" w:styleId="Stopka">
    <w:name w:val="footer"/>
    <w:basedOn w:val="Normalny"/>
    <w:rsid w:val="001F2D0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F2D0E"/>
  </w:style>
  <w:style w:type="paragraph" w:styleId="Nagwek">
    <w:name w:val="header"/>
    <w:basedOn w:val="Normalny"/>
    <w:link w:val="NagwekZnak"/>
    <w:uiPriority w:val="99"/>
    <w:rsid w:val="009069E6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F64DE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563B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63BB5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F1D4F"/>
    <w:rPr>
      <w:color w:val="808080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058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58C7"/>
  </w:style>
  <w:style w:type="character" w:customStyle="1" w:styleId="TytuZnak">
    <w:name w:val="Tytuł Znak"/>
    <w:basedOn w:val="Domylnaczcionkaakapitu"/>
    <w:link w:val="Tytu"/>
    <w:rsid w:val="00A122BF"/>
    <w:rPr>
      <w:b/>
      <w:sz w:val="24"/>
    </w:rPr>
  </w:style>
  <w:style w:type="table" w:styleId="Tabela-Siatka">
    <w:name w:val="Table Grid"/>
    <w:basedOn w:val="Standardowy"/>
    <w:uiPriority w:val="39"/>
    <w:rsid w:val="00A12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70C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Grid">
    <w:name w:val="TableGrid"/>
    <w:rsid w:val="0006622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A51F47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3161D4"/>
  </w:style>
  <w:style w:type="character" w:styleId="Hipercze">
    <w:name w:val="Hyperlink"/>
    <w:basedOn w:val="Domylnaczcionkaakapitu"/>
    <w:unhideWhenUsed/>
    <w:rsid w:val="000A0C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ariat\Dane%20aplikacji\Microsoft\Szablony\IM_pap_fi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32B5A8-AE80-4851-89DF-90DCF6492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IM_pap_fir</Template>
  <TotalTime>2</TotalTime>
  <Pages>1</Pages>
  <Words>256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dnia</vt:lpstr>
    </vt:vector>
  </TitlesOfParts>
  <Company/>
  <LinksUpToDate>false</LinksUpToDate>
  <CharactersWithSpaces>1794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dnia</dc:title>
  <dc:creator>Sekretariat</dc:creator>
  <cp:lastModifiedBy>UwB</cp:lastModifiedBy>
  <cp:revision>4</cp:revision>
  <cp:lastPrinted>2020-11-20T09:17:00Z</cp:lastPrinted>
  <dcterms:created xsi:type="dcterms:W3CDTF">2020-12-23T11:13:00Z</dcterms:created>
  <dcterms:modified xsi:type="dcterms:W3CDTF">2020-12-23T11:17:00Z</dcterms:modified>
</cp:coreProperties>
</file>